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18" w:rsidRDefault="00A15218" w:rsidP="00DD74C8">
      <w:pPr>
        <w:pStyle w:val="PlainText"/>
        <w:jc w:val="center"/>
        <w:rPr>
          <w:b/>
          <w:bCs/>
          <w:sz w:val="24"/>
          <w:szCs w:val="24"/>
          <w:u w:val="single"/>
        </w:rPr>
      </w:pPr>
    </w:p>
    <w:p w:rsidR="00A15218" w:rsidRPr="00DD74C8" w:rsidRDefault="00A15218" w:rsidP="00DD74C8">
      <w:pPr>
        <w:pStyle w:val="PlainText"/>
        <w:jc w:val="center"/>
        <w:rPr>
          <w:b/>
          <w:bCs/>
          <w:sz w:val="24"/>
          <w:szCs w:val="24"/>
          <w:u w:val="single"/>
        </w:rPr>
      </w:pPr>
      <w:r w:rsidRPr="00DD74C8">
        <w:rPr>
          <w:b/>
          <w:bCs/>
          <w:sz w:val="24"/>
          <w:szCs w:val="24"/>
          <w:u w:val="single"/>
        </w:rPr>
        <w:t>SLOVENSKO NAŠE KRÁSNE.</w:t>
      </w:r>
    </w:p>
    <w:p w:rsidR="00A15218" w:rsidRDefault="00A15218" w:rsidP="0028293C">
      <w:pPr>
        <w:pStyle w:val="PlainText"/>
      </w:pPr>
    </w:p>
    <w:p w:rsidR="00A15218" w:rsidRDefault="00A15218" w:rsidP="0028293C">
      <w:pPr>
        <w:pStyle w:val="PlainText"/>
      </w:pPr>
    </w:p>
    <w:p w:rsidR="00A15218" w:rsidRDefault="00A15218" w:rsidP="0028293C">
      <w:pPr>
        <w:pStyle w:val="PlainText"/>
      </w:pPr>
    </w:p>
    <w:p w:rsidR="00A15218" w:rsidRDefault="00A15218" w:rsidP="0028293C">
      <w:pPr>
        <w:pStyle w:val="PlainText"/>
      </w:pPr>
    </w:p>
    <w:p w:rsidR="00A15218" w:rsidRDefault="00A15218" w:rsidP="0028293C">
      <w:pPr>
        <w:pStyle w:val="PlainText"/>
      </w:pPr>
    </w:p>
    <w:p w:rsidR="00A15218" w:rsidRDefault="00A15218" w:rsidP="0028293C">
      <w:pPr>
        <w:pStyle w:val="PlainText"/>
      </w:pPr>
    </w:p>
    <w:p w:rsidR="00A15218" w:rsidRDefault="00A15218" w:rsidP="00DD74C8">
      <w:pPr>
        <w:pStyle w:val="PlainText"/>
        <w:ind w:firstLine="720"/>
      </w:pPr>
      <w:r w:rsidRPr="001C2844">
        <w:t>Uprostred augusta sa uskuto</w:t>
      </w:r>
      <w:r>
        <w:t>č</w:t>
      </w:r>
      <w:r w:rsidRPr="001C2844">
        <w:t>nila n</w:t>
      </w:r>
      <w:r>
        <w:t>á</w:t>
      </w:r>
      <w:r w:rsidRPr="001C2844">
        <w:t>ro</w:t>
      </w:r>
      <w:r>
        <w:t>č</w:t>
      </w:r>
      <w:r w:rsidRPr="001C2844">
        <w:t>n</w:t>
      </w:r>
      <w:r>
        <w:t>á</w:t>
      </w:r>
      <w:r w:rsidRPr="001C2844">
        <w:t xml:space="preserve"> ale prekr</w:t>
      </w:r>
      <w:r>
        <w:t>á</w:t>
      </w:r>
      <w:r w:rsidRPr="001C2844">
        <w:t>sna cykloturistick</w:t>
      </w:r>
      <w:r>
        <w:t>á</w:t>
      </w:r>
      <w:r w:rsidRPr="001C2844">
        <w:t xml:space="preserve"> akcia, ktor</w:t>
      </w:r>
      <w:r>
        <w:t>ú</w:t>
      </w:r>
      <w:r w:rsidRPr="001C2844">
        <w:t xml:space="preserve"> napl</w:t>
      </w:r>
      <w:r>
        <w:t>á</w:t>
      </w:r>
      <w:r w:rsidRPr="001C2844">
        <w:t>noval Juraj K.</w:t>
      </w:r>
    </w:p>
    <w:p w:rsidR="00A15218" w:rsidRPr="001C2844" w:rsidRDefault="00A15218" w:rsidP="0028293C">
      <w:pPr>
        <w:pStyle w:val="PlainText"/>
      </w:pPr>
      <w:r w:rsidRPr="001C2844">
        <w:t xml:space="preserve"> </w:t>
      </w:r>
    </w:p>
    <w:p w:rsidR="00A15218" w:rsidRDefault="00A15218" w:rsidP="00DD74C8">
      <w:pPr>
        <w:pStyle w:val="PlainText"/>
        <w:ind w:firstLine="720"/>
      </w:pPr>
      <w:r>
        <w:t>Ná</w:t>
      </w:r>
      <w:r w:rsidRPr="001C2844">
        <w:t>zov akcie</w:t>
      </w:r>
      <w:r>
        <w:t xml:space="preserve"> </w:t>
      </w:r>
      <w:r w:rsidRPr="001C2844">
        <w:t xml:space="preserve"> </w:t>
      </w:r>
      <w:r>
        <w:t>SLOVENSKO NAŠE KRÁSNE</w:t>
      </w:r>
      <w:r w:rsidRPr="001C2844">
        <w:t xml:space="preserve"> plne vystihuje to, </w:t>
      </w:r>
      <w:r>
        <w:t>č</w:t>
      </w:r>
      <w:r w:rsidRPr="001C2844">
        <w:t>o sme za cca t</w:t>
      </w:r>
      <w:r>
        <w:t>ýž</w:t>
      </w:r>
      <w:r w:rsidRPr="001C2844">
        <w:t>de</w:t>
      </w:r>
      <w:r>
        <w:t>ň</w:t>
      </w:r>
      <w:r w:rsidRPr="001C2844">
        <w:t xml:space="preserve"> prebic</w:t>
      </w:r>
      <w:r>
        <w:t>y</w:t>
      </w:r>
      <w:r w:rsidRPr="001C2844">
        <w:t>klovali a za</w:t>
      </w:r>
      <w:r>
        <w:t>ž</w:t>
      </w:r>
      <w:r w:rsidRPr="001C2844">
        <w:t xml:space="preserve">ili. </w:t>
      </w:r>
      <w:r>
        <w:tab/>
      </w:r>
    </w:p>
    <w:p w:rsidR="00A15218" w:rsidRDefault="00A15218" w:rsidP="00DD74C8">
      <w:pPr>
        <w:pStyle w:val="PlainText"/>
        <w:ind w:firstLine="720"/>
      </w:pPr>
    </w:p>
    <w:p w:rsidR="00A15218" w:rsidRDefault="00A15218" w:rsidP="00DD74C8">
      <w:pPr>
        <w:pStyle w:val="PlainText"/>
        <w:ind w:firstLine="720"/>
      </w:pPr>
      <w:r w:rsidRPr="001C2844">
        <w:t>Za</w:t>
      </w:r>
      <w:r>
        <w:t>č</w:t>
      </w:r>
      <w:r w:rsidRPr="001C2844">
        <w:t xml:space="preserve">iatok akcie </w:t>
      </w:r>
      <w:r>
        <w:t xml:space="preserve"> - </w:t>
      </w:r>
      <w:r w:rsidRPr="001C2844">
        <w:t>na stanici v Liptovskom Mikul</w:t>
      </w:r>
      <w:r>
        <w:t>áš</w:t>
      </w:r>
      <w:r w:rsidRPr="001C2844">
        <w:t xml:space="preserve">i. </w:t>
      </w:r>
    </w:p>
    <w:p w:rsidR="00A15218" w:rsidRDefault="00A15218" w:rsidP="00DD74C8">
      <w:pPr>
        <w:pStyle w:val="PlainText"/>
      </w:pPr>
      <w:r w:rsidRPr="002048D0">
        <w:rPr>
          <w:b/>
          <w:bCs/>
        </w:rPr>
        <w:t>V piatok</w:t>
      </w:r>
      <w:r w:rsidRPr="001C2844">
        <w:t xml:space="preserve"> sme prebic</w:t>
      </w:r>
      <w:r>
        <w:t>y</w:t>
      </w:r>
      <w:r w:rsidRPr="001C2844">
        <w:t>klovali z LM okolo Liptovskej Mary s pe</w:t>
      </w:r>
      <w:r>
        <w:t>š</w:t>
      </w:r>
      <w:r w:rsidRPr="001C2844">
        <w:t>ou pr</w:t>
      </w:r>
      <w:r>
        <w:t>e</w:t>
      </w:r>
      <w:r w:rsidRPr="001C2844">
        <w:t>ch</w:t>
      </w:r>
      <w:r>
        <w:t>á</w:t>
      </w:r>
      <w:r w:rsidRPr="001C2844">
        <w:t xml:space="preserve">dzkou Prosieckou dolinou </w:t>
      </w:r>
      <w:r>
        <w:t xml:space="preserve">až k vodopádu </w:t>
      </w:r>
      <w:r w:rsidRPr="001C2844">
        <w:t>a pokra</w:t>
      </w:r>
      <w:r>
        <w:t>č</w:t>
      </w:r>
      <w:r w:rsidRPr="001C2844">
        <w:t>ov</w:t>
      </w:r>
      <w:r>
        <w:t>a</w:t>
      </w:r>
      <w:r w:rsidRPr="001C2844">
        <w:t>li sme cyklov</w:t>
      </w:r>
      <w:r>
        <w:t>ýšľ</w:t>
      </w:r>
      <w:r w:rsidRPr="001C2844">
        <w:t xml:space="preserve">apom na Magurku, kde sme mali </w:t>
      </w:r>
      <w:r>
        <w:t>p</w:t>
      </w:r>
      <w:r w:rsidRPr="001C2844">
        <w:t>rv</w:t>
      </w:r>
      <w:r>
        <w:t>ý</w:t>
      </w:r>
      <w:r w:rsidRPr="001C2844">
        <w:t xml:space="preserve"> noc</w:t>
      </w:r>
      <w:r>
        <w:t>ľ</w:t>
      </w:r>
      <w:r w:rsidRPr="001C2844">
        <w:t xml:space="preserve">ah. </w:t>
      </w:r>
    </w:p>
    <w:p w:rsidR="00A15218" w:rsidRDefault="00A15218" w:rsidP="00DD74C8">
      <w:pPr>
        <w:pStyle w:val="PlainText"/>
      </w:pPr>
      <w:r w:rsidRPr="002048D0">
        <w:rPr>
          <w:b/>
          <w:bCs/>
        </w:rPr>
        <w:t>V sobotu</w:t>
      </w:r>
      <w:r w:rsidRPr="001C2844">
        <w:t xml:space="preserve"> sme sa</w:t>
      </w:r>
      <w:r>
        <w:t xml:space="preserve"> </w:t>
      </w:r>
      <w:r w:rsidRPr="001C2844">
        <w:t>spustili z</w:t>
      </w:r>
      <w:r>
        <w:t> M</w:t>
      </w:r>
      <w:r w:rsidRPr="001C2844">
        <w:t>agu</w:t>
      </w:r>
      <w:r>
        <w:t>ky cez L</w:t>
      </w:r>
      <w:r w:rsidRPr="001C2844">
        <w:t>iptov</w:t>
      </w:r>
      <w:r>
        <w:t>s</w:t>
      </w:r>
      <w:r w:rsidRPr="001C2844">
        <w:t>k</w:t>
      </w:r>
      <w:r>
        <w:t>ú</w:t>
      </w:r>
      <w:r w:rsidRPr="001C2844">
        <w:t xml:space="preserve"> </w:t>
      </w:r>
      <w:r>
        <w:t>Lúž</w:t>
      </w:r>
      <w:r w:rsidRPr="001C2844">
        <w:t xml:space="preserve">nu, </w:t>
      </w:r>
      <w:r>
        <w:t>L</w:t>
      </w:r>
      <w:r w:rsidRPr="001C2844">
        <w:t>ipt</w:t>
      </w:r>
      <w:r>
        <w:t>.</w:t>
      </w:r>
      <w:r w:rsidRPr="001C2844">
        <w:t xml:space="preserve"> </w:t>
      </w:r>
      <w:r>
        <w:t>O</w:t>
      </w:r>
      <w:r w:rsidRPr="001C2844">
        <w:t>sadu , v</w:t>
      </w:r>
      <w:r>
        <w:t>ýšľ</w:t>
      </w:r>
      <w:r w:rsidRPr="001C2844">
        <w:t>ap cez v</w:t>
      </w:r>
      <w:r>
        <w:t>š</w:t>
      </w:r>
      <w:r w:rsidRPr="001C2844">
        <w:t xml:space="preserve">etky </w:t>
      </w:r>
      <w:r>
        <w:t>š</w:t>
      </w:r>
      <w:r w:rsidRPr="001C2844">
        <w:t xml:space="preserve">tyri </w:t>
      </w:r>
      <w:r>
        <w:t xml:space="preserve">Revúce </w:t>
      </w:r>
      <w:r w:rsidRPr="001C2844">
        <w:t>(liptovsk</w:t>
      </w:r>
      <w:r>
        <w:t>á</w:t>
      </w:r>
      <w:r w:rsidRPr="001C2844">
        <w:t>, ni</w:t>
      </w:r>
      <w:r>
        <w:t>ž</w:t>
      </w:r>
      <w:r w:rsidRPr="001C2844">
        <w:t>n</w:t>
      </w:r>
      <w:r>
        <w:t>á</w:t>
      </w:r>
      <w:r w:rsidRPr="001C2844">
        <w:t>, stredn</w:t>
      </w:r>
      <w:r>
        <w:t>á</w:t>
      </w:r>
      <w:r w:rsidRPr="001C2844">
        <w:t>, vy</w:t>
      </w:r>
      <w:r>
        <w:t>š</w:t>
      </w:r>
      <w:r w:rsidRPr="001C2844">
        <w:t>n</w:t>
      </w:r>
      <w:r>
        <w:t>á</w:t>
      </w:r>
      <w:r w:rsidRPr="001C2844">
        <w:t>)</w:t>
      </w:r>
      <w:r>
        <w:t>pod Rybovské sedlo, odtiaľ tlačenie na razcestie pod Krížnou a dalej  vyšlap</w:t>
      </w:r>
      <w:r w:rsidRPr="001C2844">
        <w:t xml:space="preserve"> na ve</w:t>
      </w:r>
      <w:r>
        <w:t>ľ</w:t>
      </w:r>
      <w:r w:rsidRPr="001C2844">
        <w:t>kofatransk</w:t>
      </w:r>
      <w:r>
        <w:t>ú</w:t>
      </w:r>
      <w:r w:rsidRPr="001C2844">
        <w:t xml:space="preserve"> Kr</w:t>
      </w:r>
      <w:r>
        <w:t>íž</w:t>
      </w:r>
      <w:r w:rsidRPr="001C2844">
        <w:t xml:space="preserve">nu (1578 mnm). </w:t>
      </w:r>
      <w:r>
        <w:t>N</w:t>
      </w:r>
      <w:r w:rsidRPr="001C2844">
        <w:t>a</w:t>
      </w:r>
      <w:r>
        <w:t>sl</w:t>
      </w:r>
      <w:r w:rsidRPr="001C2844">
        <w:t>edoval zjazd a v</w:t>
      </w:r>
      <w:r>
        <w:t>ý</w:t>
      </w:r>
      <w:r w:rsidRPr="0002471B">
        <w:t>š</w:t>
      </w:r>
      <w:r w:rsidRPr="001C2844">
        <w:t>lap do malebnej ban</w:t>
      </w:r>
      <w:r>
        <w:t>í</w:t>
      </w:r>
      <w:r w:rsidRPr="001C2844">
        <w:t xml:space="preserve">ckej </w:t>
      </w:r>
      <w:r>
        <w:t>Š</w:t>
      </w:r>
      <w:r w:rsidRPr="001C2844">
        <w:t xml:space="preserve">panej doliny, kde sme nocovali dve noci. </w:t>
      </w:r>
    </w:p>
    <w:p w:rsidR="00A15218" w:rsidRDefault="00A15218" w:rsidP="00DD74C8">
      <w:pPr>
        <w:pStyle w:val="PlainText"/>
      </w:pPr>
      <w:r w:rsidRPr="002048D0">
        <w:rPr>
          <w:b/>
          <w:bCs/>
        </w:rPr>
        <w:t>V nedeľu</w:t>
      </w:r>
      <w:r w:rsidRPr="001C2844">
        <w:t xml:space="preserve"> sme absolvovali par</w:t>
      </w:r>
      <w:r>
        <w:t>á</w:t>
      </w:r>
      <w:r w:rsidRPr="001C2844">
        <w:t>dny horsk</w:t>
      </w:r>
      <w:r>
        <w:t>ý</w:t>
      </w:r>
      <w:r w:rsidRPr="001C2844">
        <w:t xml:space="preserve"> bajkersk</w:t>
      </w:r>
      <w:r>
        <w:t>ý</w:t>
      </w:r>
      <w:r w:rsidRPr="001C2844">
        <w:t xml:space="preserve"> okruh : </w:t>
      </w:r>
      <w:r>
        <w:t>Š</w:t>
      </w:r>
      <w:r w:rsidRPr="001C2844">
        <w:t xml:space="preserve">pania dolina , </w:t>
      </w:r>
      <w:r>
        <w:t>Š</w:t>
      </w:r>
      <w:r w:rsidRPr="001C2844">
        <w:t>achti</w:t>
      </w:r>
      <w:r>
        <w:t>č</w:t>
      </w:r>
      <w:r w:rsidRPr="001C2844">
        <w:t>ky,</w:t>
      </w:r>
      <w:r>
        <w:t xml:space="preserve"> D</w:t>
      </w:r>
      <w:r w:rsidRPr="001C2844">
        <w:t>onovaly</w:t>
      </w:r>
      <w:r>
        <w:t>,Špania dolina</w:t>
      </w:r>
      <w:r w:rsidRPr="001C2844">
        <w:t xml:space="preserve">. </w:t>
      </w:r>
      <w:r>
        <w:t xml:space="preserve"> </w:t>
      </w:r>
    </w:p>
    <w:p w:rsidR="00A15218" w:rsidRDefault="00A15218" w:rsidP="00DD74C8">
      <w:pPr>
        <w:pStyle w:val="PlainText"/>
      </w:pPr>
      <w:r w:rsidRPr="002048D0">
        <w:rPr>
          <w:b/>
          <w:bCs/>
        </w:rPr>
        <w:t>V pondelok</w:t>
      </w:r>
      <w:r w:rsidRPr="001C2844">
        <w:t xml:space="preserve"> sme sa cez </w:t>
      </w:r>
      <w:r>
        <w:t>B</w:t>
      </w:r>
      <w:r w:rsidRPr="001C2844">
        <w:t>ansk</w:t>
      </w:r>
      <w:r>
        <w:t>ú</w:t>
      </w:r>
      <w:r w:rsidRPr="001C2844">
        <w:t xml:space="preserve"> </w:t>
      </w:r>
      <w:r>
        <w:t>B</w:t>
      </w:r>
      <w:r w:rsidRPr="001C2844">
        <w:t xml:space="preserve">ystricu, </w:t>
      </w:r>
      <w:r>
        <w:t>H</w:t>
      </w:r>
      <w:r w:rsidRPr="001C2844">
        <w:t xml:space="preserve">orehronie, </w:t>
      </w:r>
      <w:r>
        <w:t>Č</w:t>
      </w:r>
      <w:r w:rsidRPr="001C2844">
        <w:t xml:space="preserve">ierny </w:t>
      </w:r>
      <w:r>
        <w:t>B</w:t>
      </w:r>
      <w:r w:rsidRPr="001C2844">
        <w:t xml:space="preserve">alog, </w:t>
      </w:r>
      <w:r>
        <w:t>sedlo Chlípavica</w:t>
      </w:r>
      <w:r w:rsidRPr="001C2844">
        <w:t xml:space="preserve"> </w:t>
      </w:r>
      <w:r>
        <w:t xml:space="preserve">... </w:t>
      </w:r>
      <w:r w:rsidRPr="001C2844">
        <w:t xml:space="preserve">prebicyklovali na okraj </w:t>
      </w:r>
      <w:r>
        <w:t>M</w:t>
      </w:r>
      <w:r w:rsidRPr="001C2844">
        <w:t>ur</w:t>
      </w:r>
      <w:r>
        <w:t>á</w:t>
      </w:r>
      <w:r w:rsidRPr="001C2844">
        <w:t>nskej planiny s</w:t>
      </w:r>
      <w:r>
        <w:t> </w:t>
      </w:r>
      <w:r w:rsidRPr="001C2844">
        <w:t>noc</w:t>
      </w:r>
      <w:r>
        <w:t>ľ</w:t>
      </w:r>
      <w:r w:rsidRPr="001C2844">
        <w:t>ahom na sala</w:t>
      </w:r>
      <w:r>
        <w:t>š</w:t>
      </w:r>
      <w:r w:rsidRPr="001C2844">
        <w:t xml:space="preserve">i v sedle </w:t>
      </w:r>
      <w:r>
        <w:t>Z</w:t>
      </w:r>
      <w:r w:rsidRPr="001C2844">
        <w:t>bojsk</w:t>
      </w:r>
      <w:r>
        <w:t>á</w:t>
      </w:r>
      <w:r w:rsidRPr="001C2844">
        <w:t>, kde n</w:t>
      </w:r>
      <w:r>
        <w:t>á</w:t>
      </w:r>
      <w:r w:rsidRPr="001C2844">
        <w:t>s v noci str</w:t>
      </w:r>
      <w:r>
        <w:t>áž</w:t>
      </w:r>
      <w:r w:rsidRPr="001C2844">
        <w:t>ili tri ov</w:t>
      </w:r>
      <w:r>
        <w:t>č</w:t>
      </w:r>
      <w:r w:rsidRPr="001C2844">
        <w:t>iarske psy a odh</w:t>
      </w:r>
      <w:r>
        <w:t>áň</w:t>
      </w:r>
      <w:r w:rsidRPr="001C2844">
        <w:t>ali lesn</w:t>
      </w:r>
      <w:r>
        <w:t>é</w:t>
      </w:r>
      <w:r w:rsidRPr="001C2844">
        <w:t xml:space="preserve"> </w:t>
      </w:r>
      <w:r>
        <w:t>še</w:t>
      </w:r>
      <w:r w:rsidRPr="001C2844">
        <w:t xml:space="preserve">lmy. </w:t>
      </w:r>
    </w:p>
    <w:p w:rsidR="00A15218" w:rsidRDefault="00A15218" w:rsidP="00DD74C8">
      <w:pPr>
        <w:pStyle w:val="PlainText"/>
      </w:pPr>
      <w:r w:rsidRPr="002048D0">
        <w:rPr>
          <w:b/>
          <w:bCs/>
        </w:rPr>
        <w:t>V utorok</w:t>
      </w:r>
      <w:r w:rsidRPr="001C2844">
        <w:t xml:space="preserve"> sme pokra</w:t>
      </w:r>
      <w:r>
        <w:t>č</w:t>
      </w:r>
      <w:r w:rsidRPr="001C2844">
        <w:t xml:space="preserve">ovali cez </w:t>
      </w:r>
      <w:r>
        <w:t>T</w:t>
      </w:r>
      <w:r w:rsidRPr="001C2844">
        <w:t xml:space="preserve">isovec, </w:t>
      </w:r>
      <w:r>
        <w:t>M</w:t>
      </w:r>
      <w:r w:rsidRPr="001C2844">
        <w:t>ur</w:t>
      </w:r>
      <w:r>
        <w:t>áň</w:t>
      </w:r>
      <w:r w:rsidRPr="001C2844">
        <w:t xml:space="preserve">, </w:t>
      </w:r>
      <w:r>
        <w:t>M</w:t>
      </w:r>
      <w:r w:rsidRPr="001C2844">
        <w:t>ur</w:t>
      </w:r>
      <w:r>
        <w:t>áns</w:t>
      </w:r>
      <w:r w:rsidRPr="001C2844">
        <w:t xml:space="preserve">ky hrad, </w:t>
      </w:r>
      <w:r>
        <w:t>M</w:t>
      </w:r>
      <w:r w:rsidRPr="001C2844">
        <w:t>ur</w:t>
      </w:r>
      <w:r>
        <w:t>án</w:t>
      </w:r>
      <w:r w:rsidRPr="001C2844">
        <w:t>sku dlh</w:t>
      </w:r>
      <w:r>
        <w:t>ú</w:t>
      </w:r>
      <w:r w:rsidRPr="001C2844">
        <w:t xml:space="preserve"> l</w:t>
      </w:r>
      <w:r>
        <w:t>ú</w:t>
      </w:r>
      <w:r w:rsidRPr="001C2844">
        <w:t xml:space="preserve">ku do </w:t>
      </w:r>
      <w:r>
        <w:t>T</w:t>
      </w:r>
      <w:r w:rsidRPr="001C2844">
        <w:t>elg</w:t>
      </w:r>
      <w:r>
        <w:t>á</w:t>
      </w:r>
      <w:r w:rsidRPr="001C2844">
        <w:t xml:space="preserve">rtu. </w:t>
      </w:r>
    </w:p>
    <w:p w:rsidR="00A15218" w:rsidRDefault="00A15218" w:rsidP="00DD74C8">
      <w:pPr>
        <w:pStyle w:val="PlainText"/>
      </w:pPr>
      <w:r w:rsidRPr="00E263B3">
        <w:rPr>
          <w:b/>
          <w:bCs/>
        </w:rPr>
        <w:t>V stredu</w:t>
      </w:r>
      <w:r w:rsidRPr="001C2844">
        <w:t xml:space="preserve"> n</w:t>
      </w:r>
      <w:r>
        <w:t>á</w:t>
      </w:r>
      <w:r w:rsidRPr="001C2844">
        <w:t xml:space="preserve">s </w:t>
      </w:r>
      <w:r>
        <w:t>č</w:t>
      </w:r>
      <w:r w:rsidRPr="001C2844">
        <w:t xml:space="preserve">akal </w:t>
      </w:r>
      <w:r>
        <w:t>ď</w:t>
      </w:r>
      <w:r w:rsidRPr="001C2844">
        <w:t>al</w:t>
      </w:r>
      <w:r>
        <w:t>ší</w:t>
      </w:r>
      <w:r w:rsidRPr="001C2844">
        <w:t xml:space="preserve"> highlight- cyklov</w:t>
      </w:r>
      <w:r>
        <w:t>ýšľ</w:t>
      </w:r>
      <w:r w:rsidRPr="001C2844">
        <w:t xml:space="preserve">ap cez </w:t>
      </w:r>
      <w:r>
        <w:t>Š</w:t>
      </w:r>
      <w:r w:rsidRPr="001C2844">
        <w:t xml:space="preserve">umiac na </w:t>
      </w:r>
      <w:r>
        <w:t>K</w:t>
      </w:r>
      <w:r w:rsidRPr="001C2844">
        <w:t>r</w:t>
      </w:r>
      <w:r>
        <w:t>áľ</w:t>
      </w:r>
      <w:r w:rsidRPr="001C2844">
        <w:t>ovu ho</w:t>
      </w:r>
      <w:r>
        <w:t>ľ</w:t>
      </w:r>
      <w:r w:rsidRPr="001C2844">
        <w:t>u (1948</w:t>
      </w:r>
      <w:r>
        <w:t xml:space="preserve"> </w:t>
      </w:r>
      <w:r w:rsidRPr="001C2844">
        <w:t xml:space="preserve">mnm). </w:t>
      </w:r>
      <w:r>
        <w:t>B</w:t>
      </w:r>
      <w:r w:rsidRPr="001C2844">
        <w:t>ola to extr</w:t>
      </w:r>
      <w:r>
        <w:t>é</w:t>
      </w:r>
      <w:r w:rsidRPr="001C2844">
        <w:t>mne n</w:t>
      </w:r>
      <w:r>
        <w:t>á</w:t>
      </w:r>
      <w:r w:rsidRPr="001C2844">
        <w:t>ro</w:t>
      </w:r>
      <w:r>
        <w:t>č</w:t>
      </w:r>
      <w:r w:rsidRPr="001C2844">
        <w:t>n</w:t>
      </w:r>
      <w:r>
        <w:t>á</w:t>
      </w:r>
      <w:r w:rsidRPr="001C2844">
        <w:t xml:space="preserve">  jazda</w:t>
      </w:r>
      <w:r>
        <w:t xml:space="preserve"> (usek po chatu pod Kralovou Hoľou rozbitá cesta s navezením hrubým kamenim, odtiaľ pohoda, stará asfaltka až na vrchol</w:t>
      </w:r>
      <w:r w:rsidRPr="001C2844">
        <w:t xml:space="preserve"> ..</w:t>
      </w:r>
      <w:r>
        <w:t xml:space="preserve">. </w:t>
      </w:r>
      <w:r w:rsidRPr="001C2844">
        <w:t>dokonca aj najv</w:t>
      </w:r>
      <w:r>
        <w:t>äčší</w:t>
      </w:r>
      <w:r w:rsidRPr="001C2844">
        <w:t xml:space="preserve"> borci z kolekt</w:t>
      </w:r>
      <w:r>
        <w:t>í</w:t>
      </w:r>
      <w:r w:rsidRPr="001C2844">
        <w:t xml:space="preserve">vu </w:t>
      </w:r>
      <w:r>
        <w:t>č</w:t>
      </w:r>
      <w:r w:rsidRPr="001C2844">
        <w:t>iasto</w:t>
      </w:r>
      <w:r>
        <w:t>č</w:t>
      </w:r>
      <w:r w:rsidRPr="001C2844">
        <w:t>ne tla</w:t>
      </w:r>
      <w:r>
        <w:t>č</w:t>
      </w:r>
      <w:r w:rsidRPr="001C2844">
        <w:t>ili bicykle ved</w:t>
      </w:r>
      <w:r>
        <w:t>ľ</w:t>
      </w:r>
      <w:r w:rsidRPr="001C2844">
        <w:t>a seba:-)</w:t>
      </w:r>
      <w:r>
        <w:t>, ale</w:t>
      </w:r>
      <w:r w:rsidRPr="001C2844">
        <w:t xml:space="preserve"> ten zjazd potom dole kopcom</w:t>
      </w:r>
      <w:r>
        <w:t xml:space="preserve"> po chatu</w:t>
      </w:r>
      <w:r w:rsidRPr="001C2844">
        <w:t xml:space="preserve"> , to bola paraa</w:t>
      </w:r>
      <w:r>
        <w:t>a</w:t>
      </w:r>
      <w:r w:rsidRPr="001C2844">
        <w:t xml:space="preserve">da.... </w:t>
      </w:r>
      <w:r>
        <w:t>č</w:t>
      </w:r>
      <w:r w:rsidRPr="001C2844">
        <w:t>iastocne aj v da</w:t>
      </w:r>
      <w:r>
        <w:t>ž</w:t>
      </w:r>
      <w:r w:rsidRPr="001C2844">
        <w:t xml:space="preserve">di. </w:t>
      </w:r>
      <w:r>
        <w:t>P</w:t>
      </w:r>
      <w:r w:rsidRPr="001C2844">
        <w:t>odve</w:t>
      </w:r>
      <w:r>
        <w:t>č</w:t>
      </w:r>
      <w:r w:rsidRPr="001C2844">
        <w:t>er sa</w:t>
      </w:r>
      <w:r>
        <w:t xml:space="preserve"> s</w:t>
      </w:r>
      <w:r w:rsidRPr="001C2844">
        <w:t>trhla dlh</w:t>
      </w:r>
      <w:r>
        <w:t>á</w:t>
      </w:r>
      <w:r w:rsidRPr="001C2844">
        <w:t xml:space="preserve"> a ve</w:t>
      </w:r>
      <w:r>
        <w:t>ľ</w:t>
      </w:r>
      <w:r w:rsidRPr="001C2844">
        <w:t>mi siln</w:t>
      </w:r>
      <w:r>
        <w:t>á</w:t>
      </w:r>
      <w:r w:rsidRPr="001C2844">
        <w:t xml:space="preserve"> b</w:t>
      </w:r>
      <w:r>
        <w:t>úr</w:t>
      </w:r>
      <w:r w:rsidRPr="001C2844">
        <w:t>ka , ale to sme uz na</w:t>
      </w:r>
      <w:r>
        <w:t>š</w:t>
      </w:r>
      <w:r w:rsidRPr="001C2844">
        <w:t>tastie v</w:t>
      </w:r>
      <w:r>
        <w:t>š</w:t>
      </w:r>
      <w:r w:rsidRPr="001C2844">
        <w:t>etci boli dole v bezpe</w:t>
      </w:r>
      <w:r>
        <w:t>čí</w:t>
      </w:r>
      <w:r w:rsidRPr="001C2844">
        <w:t>.</w:t>
      </w:r>
    </w:p>
    <w:p w:rsidR="00A15218" w:rsidRDefault="00A15218" w:rsidP="00DD74C8">
      <w:pPr>
        <w:pStyle w:val="PlainText"/>
      </w:pPr>
      <w:r w:rsidRPr="00E263B3">
        <w:rPr>
          <w:b/>
          <w:bCs/>
        </w:rPr>
        <w:t>Vo štvrtok</w:t>
      </w:r>
      <w:r w:rsidRPr="001C2844">
        <w:t xml:space="preserve"> </w:t>
      </w:r>
      <w:r>
        <w:t>s</w:t>
      </w:r>
      <w:r w:rsidRPr="001C2844">
        <w:t>me pokra</w:t>
      </w:r>
      <w:r>
        <w:t>č</w:t>
      </w:r>
      <w:r w:rsidRPr="001C2844">
        <w:t>ovali v na</w:t>
      </w:r>
      <w:r>
        <w:t>š</w:t>
      </w:r>
      <w:r w:rsidRPr="001C2844">
        <w:t>ej cyklop</w:t>
      </w:r>
      <w:r>
        <w:t>ú</w:t>
      </w:r>
      <w:r w:rsidRPr="001C2844">
        <w:t xml:space="preserve">ti z </w:t>
      </w:r>
      <w:r>
        <w:t>T</w:t>
      </w:r>
      <w:r w:rsidRPr="001C2844">
        <w:t>elg</w:t>
      </w:r>
      <w:r>
        <w:t>á</w:t>
      </w:r>
      <w:r w:rsidRPr="001C2844">
        <w:t>rtu ju</w:t>
      </w:r>
      <w:r>
        <w:t>ž</w:t>
      </w:r>
      <w:r w:rsidRPr="001C2844">
        <w:t>n</w:t>
      </w:r>
      <w:r>
        <w:t>ý</w:t>
      </w:r>
      <w:r w:rsidRPr="001C2844">
        <w:t xml:space="preserve">mi kopcami </w:t>
      </w:r>
      <w:r>
        <w:t>S</w:t>
      </w:r>
      <w:r w:rsidRPr="001C2844">
        <w:t>lovensk</w:t>
      </w:r>
      <w:r>
        <w:t>é</w:t>
      </w:r>
      <w:r w:rsidRPr="001C2844">
        <w:t xml:space="preserve">ho </w:t>
      </w:r>
      <w:r>
        <w:t>R</w:t>
      </w:r>
      <w:r w:rsidRPr="001C2844">
        <w:t xml:space="preserve">aja k </w:t>
      </w:r>
      <w:r>
        <w:t>P</w:t>
      </w:r>
      <w:r w:rsidRPr="001C2844">
        <w:t xml:space="preserve">alcmanskej </w:t>
      </w:r>
      <w:r>
        <w:t>M</w:t>
      </w:r>
      <w:r w:rsidRPr="001C2844">
        <w:t>a</w:t>
      </w:r>
      <w:r>
        <w:t>š</w:t>
      </w:r>
      <w:r w:rsidRPr="001C2844">
        <w:t>i</w:t>
      </w:r>
      <w:r>
        <w:t xml:space="preserve"> </w:t>
      </w:r>
      <w:r w:rsidRPr="001C2844">
        <w:t xml:space="preserve">a </w:t>
      </w:r>
      <w:r>
        <w:t>ď</w:t>
      </w:r>
      <w:r w:rsidRPr="001C2844">
        <w:t>alej n</w:t>
      </w:r>
      <w:r>
        <w:t>á</w:t>
      </w:r>
      <w:r w:rsidRPr="001C2844">
        <w:t>dhernou cyklomagistr</w:t>
      </w:r>
      <w:r>
        <w:t>á</w:t>
      </w:r>
      <w:r w:rsidRPr="001C2844">
        <w:t>lou popri rie</w:t>
      </w:r>
      <w:r>
        <w:t>č</w:t>
      </w:r>
      <w:r w:rsidRPr="001C2844">
        <w:t>ke Hnilec cez r</w:t>
      </w:r>
      <w:r>
        <w:t>á</w:t>
      </w:r>
      <w:r w:rsidRPr="001C2844">
        <w:t>zovit</w:t>
      </w:r>
      <w:r>
        <w:t>é</w:t>
      </w:r>
      <w:r w:rsidRPr="001C2844">
        <w:t xml:space="preserve"> N</w:t>
      </w:r>
      <w:r>
        <w:t>á</w:t>
      </w:r>
      <w:r w:rsidRPr="001C2844">
        <w:t>lepkovo, mant</w:t>
      </w:r>
      <w:r>
        <w:t>á</w:t>
      </w:r>
      <w:r w:rsidRPr="001C2844">
        <w:t>cky Mn</w:t>
      </w:r>
      <w:r>
        <w:t>íš</w:t>
      </w:r>
      <w:r w:rsidRPr="001C2844">
        <w:t xml:space="preserve">ek nad </w:t>
      </w:r>
      <w:r>
        <w:t>H</w:t>
      </w:r>
      <w:r w:rsidRPr="001C2844">
        <w:t>nilcom, p</w:t>
      </w:r>
      <w:r>
        <w:t>äť</w:t>
      </w:r>
      <w:r w:rsidRPr="001C2844">
        <w:t>tis</w:t>
      </w:r>
      <w:r>
        <w:t>í</w:t>
      </w:r>
      <w:r w:rsidRPr="001C2844">
        <w:t>cov</w:t>
      </w:r>
      <w:r>
        <w:t>é</w:t>
      </w:r>
      <w:r w:rsidRPr="001C2844">
        <w:t xml:space="preserve"> okresn</w:t>
      </w:r>
      <w:r>
        <w:t>é</w:t>
      </w:r>
      <w:r w:rsidRPr="001C2844">
        <w:t xml:space="preserve"> mesto Gelnicu na Pumpu do Jaklov</w:t>
      </w:r>
      <w:r>
        <w:t>ie</w:t>
      </w:r>
      <w:r w:rsidRPr="001C2844">
        <w:t xml:space="preserve">c pri </w:t>
      </w:r>
      <w:r>
        <w:t>R</w:t>
      </w:r>
      <w:r w:rsidRPr="001C2844">
        <w:t>u</w:t>
      </w:r>
      <w:r>
        <w:t>ží</w:t>
      </w:r>
      <w:r w:rsidRPr="001C2844">
        <w:t>nskej priehrade.</w:t>
      </w:r>
      <w:r>
        <w:t xml:space="preserve"> </w:t>
      </w:r>
    </w:p>
    <w:p w:rsidR="00A15218" w:rsidRDefault="00A15218" w:rsidP="00DD74C8">
      <w:pPr>
        <w:pStyle w:val="PlainText"/>
      </w:pPr>
      <w:r w:rsidRPr="00E263B3">
        <w:rPr>
          <w:b/>
          <w:bCs/>
        </w:rPr>
        <w:t>V piatok</w:t>
      </w:r>
      <w:r w:rsidRPr="001C2844">
        <w:t xml:space="preserve"> sme si dali z</w:t>
      </w:r>
      <w:r>
        <w:t>á</w:t>
      </w:r>
      <w:r w:rsidRPr="001C2844">
        <w:t>vere</w:t>
      </w:r>
      <w:r>
        <w:t>č</w:t>
      </w:r>
      <w:r w:rsidRPr="001C2844">
        <w:t>n</w:t>
      </w:r>
      <w:r>
        <w:t>é</w:t>
      </w:r>
      <w:r w:rsidRPr="001C2844">
        <w:t xml:space="preserve"> ter</w:t>
      </w:r>
      <w:r>
        <w:t>én</w:t>
      </w:r>
      <w:r w:rsidRPr="001C2844">
        <w:t>no/cestn</w:t>
      </w:r>
      <w:r>
        <w:t>é</w:t>
      </w:r>
      <w:r w:rsidRPr="001C2844">
        <w:t xml:space="preserve"> "horedole "cyklokole</w:t>
      </w:r>
      <w:r>
        <w:t>č</w:t>
      </w:r>
      <w:r w:rsidRPr="001C2844">
        <w:t xml:space="preserve">ko okolo </w:t>
      </w:r>
      <w:r>
        <w:t>č</w:t>
      </w:r>
      <w:r w:rsidRPr="001C2844">
        <w:t xml:space="preserve">lenitej </w:t>
      </w:r>
      <w:r>
        <w:t>R</w:t>
      </w:r>
      <w:r w:rsidRPr="001C2844">
        <w:t>u</w:t>
      </w:r>
      <w:r>
        <w:t>ží</w:t>
      </w:r>
      <w:r w:rsidRPr="001C2844">
        <w:t xml:space="preserve">nskej priehrady. </w:t>
      </w:r>
      <w:r>
        <w:t>V</w:t>
      </w:r>
      <w:r w:rsidRPr="001C2844">
        <w:t>e</w:t>
      </w:r>
      <w:r>
        <w:t>č</w:t>
      </w:r>
      <w:r w:rsidRPr="001C2844">
        <w:t xml:space="preserve">er sme si posedeli a  zajedli v </w:t>
      </w:r>
      <w:r>
        <w:t>P</w:t>
      </w:r>
      <w:r w:rsidRPr="001C2844">
        <w:t>ytliakovej kr</w:t>
      </w:r>
      <w:r>
        <w:t>č</w:t>
      </w:r>
      <w:r w:rsidRPr="001C2844">
        <w:t xml:space="preserve">me. </w:t>
      </w:r>
    </w:p>
    <w:p w:rsidR="00A15218" w:rsidRDefault="00A15218" w:rsidP="00DD74C8">
      <w:pPr>
        <w:pStyle w:val="PlainText"/>
      </w:pPr>
      <w:r w:rsidRPr="00E263B3">
        <w:rPr>
          <w:b/>
          <w:bCs/>
        </w:rPr>
        <w:t>V sobotu</w:t>
      </w:r>
      <w:r w:rsidRPr="001C2844">
        <w:t xml:space="preserve"> sme sa v dobrej n</w:t>
      </w:r>
      <w:r>
        <w:t>á</w:t>
      </w:r>
      <w:r w:rsidRPr="001C2844">
        <w:t>lade rozi</w:t>
      </w:r>
      <w:r>
        <w:t>š</w:t>
      </w:r>
      <w:r w:rsidRPr="001C2844">
        <w:t>li na cestu domov.</w:t>
      </w:r>
    </w:p>
    <w:p w:rsidR="00A15218" w:rsidRPr="001C2844" w:rsidRDefault="00A15218" w:rsidP="00DD74C8">
      <w:pPr>
        <w:pStyle w:val="PlainText"/>
      </w:pPr>
    </w:p>
    <w:p w:rsidR="00A15218" w:rsidRDefault="00A15218" w:rsidP="00DD74C8">
      <w:pPr>
        <w:pStyle w:val="PlainText"/>
        <w:ind w:firstLine="720"/>
      </w:pPr>
      <w:r>
        <w:t>Z</w:t>
      </w:r>
      <w:r w:rsidRPr="001C2844">
        <w:t>a t</w:t>
      </w:r>
      <w:r>
        <w:t>ýžd</w:t>
      </w:r>
      <w:r w:rsidRPr="001C2844">
        <w:t>en sme pre</w:t>
      </w:r>
      <w:r>
        <w:t>š</w:t>
      </w:r>
      <w:r w:rsidRPr="001C2844">
        <w:t>li kus na</w:t>
      </w:r>
      <w:r>
        <w:t>š</w:t>
      </w:r>
      <w:r w:rsidRPr="001C2844">
        <w:t>ej prekr</w:t>
      </w:r>
      <w:r>
        <w:t>á</w:t>
      </w:r>
      <w:r w:rsidRPr="001C2844">
        <w:t xml:space="preserve">snej krajiny. </w:t>
      </w:r>
      <w:r>
        <w:t>Z</w:t>
      </w:r>
      <w:r w:rsidRPr="001C2844">
        <w:t>dolali sme vysok</w:t>
      </w:r>
      <w:r>
        <w:t>á</w:t>
      </w:r>
      <w:r w:rsidRPr="001C2844">
        <w:t>nske kopce, pre</w:t>
      </w:r>
      <w:r>
        <w:t>š</w:t>
      </w:r>
      <w:r w:rsidRPr="001C2844">
        <w:t>li popri kr</w:t>
      </w:r>
      <w:r>
        <w:t>á</w:t>
      </w:r>
      <w:r w:rsidRPr="001C2844">
        <w:t>snych riekach, za</w:t>
      </w:r>
      <w:r>
        <w:t>ž</w:t>
      </w:r>
      <w:r w:rsidRPr="001C2844">
        <w:t>ili b</w:t>
      </w:r>
      <w:r>
        <w:t>ú</w:t>
      </w:r>
      <w:r w:rsidRPr="001C2844">
        <w:t>rky aj slnko, videli planiny, hrady, dedinky, meste</w:t>
      </w:r>
      <w:r>
        <w:t>č</w:t>
      </w:r>
      <w:r w:rsidRPr="001C2844">
        <w:t>k</w:t>
      </w:r>
      <w:r>
        <w:t>á</w:t>
      </w:r>
      <w:r w:rsidRPr="001C2844">
        <w:t>, pre</w:t>
      </w:r>
      <w:r>
        <w:t>š</w:t>
      </w:r>
      <w:r w:rsidRPr="001C2844">
        <w:t>li sme hory lesy.</w:t>
      </w:r>
    </w:p>
    <w:p w:rsidR="00A15218" w:rsidRDefault="00A15218" w:rsidP="00DD74C8">
      <w:pPr>
        <w:pStyle w:val="PlainText"/>
        <w:ind w:firstLine="720"/>
      </w:pPr>
    </w:p>
    <w:p w:rsidR="00A15218" w:rsidRDefault="00A15218" w:rsidP="00DD74C8">
      <w:pPr>
        <w:pStyle w:val="PlainText"/>
        <w:ind w:firstLine="720"/>
      </w:pPr>
      <w:r>
        <w:t xml:space="preserve">Veľká vďaka Jurajovi za perfektnú prípravu a sprevádzanie na tejto akcii. </w:t>
      </w:r>
    </w:p>
    <w:p w:rsidR="00A15218" w:rsidRDefault="00A15218" w:rsidP="00DD74C8">
      <w:pPr>
        <w:pStyle w:val="PlainText"/>
        <w:ind w:firstLine="720"/>
      </w:pPr>
    </w:p>
    <w:p w:rsidR="00A15218" w:rsidRDefault="00A15218" w:rsidP="0043514D">
      <w:pPr>
        <w:pStyle w:val="PlainText"/>
      </w:pPr>
      <w:r w:rsidRPr="001C2844">
        <w:t xml:space="preserve"> </w:t>
      </w:r>
      <w:r w:rsidRPr="00EF6157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87pt;height:115.5pt;visibility:visible">
            <v:imagedata r:id="rId6" o:title=""/>
          </v:shape>
        </w:pict>
      </w:r>
      <w:r>
        <w:rPr>
          <w:noProof/>
        </w:rPr>
        <w:t xml:space="preserve">           </w:t>
      </w:r>
      <w:r w:rsidRPr="00EF6157">
        <w:rPr>
          <w:noProof/>
          <w:lang w:eastAsia="sk-SK"/>
        </w:rPr>
        <w:pict>
          <v:shape id="Picture 3" o:spid="_x0000_i1026" type="#_x0000_t75" style="width:151.5pt;height:78pt;visibility:visible">
            <v:imagedata r:id="rId7" o:title=""/>
          </v:shape>
        </w:pict>
      </w:r>
      <w:r>
        <w:t xml:space="preserve"> </w:t>
      </w:r>
      <w:r>
        <w:rPr>
          <w:noProof/>
        </w:rPr>
        <w:t xml:space="preserve">  </w:t>
      </w:r>
      <w:r w:rsidRPr="00EF6157">
        <w:rPr>
          <w:noProof/>
          <w:lang w:eastAsia="sk-SK"/>
        </w:rPr>
        <w:pict>
          <v:shape id="Picture 5" o:spid="_x0000_i1027" type="#_x0000_t75" style="width:159.75pt;height:113.25pt;visibility:visible">
            <v:imagedata r:id="rId8" o:title=""/>
          </v:shape>
        </w:pict>
      </w:r>
      <w:r>
        <w:rPr>
          <w:noProof/>
        </w:rPr>
        <w:t xml:space="preserve">          </w:t>
      </w:r>
      <w:r w:rsidRPr="00EF6157">
        <w:rPr>
          <w:noProof/>
          <w:lang w:eastAsia="sk-SK"/>
        </w:rPr>
        <w:pict>
          <v:shape id="Picture 7" o:spid="_x0000_i1028" type="#_x0000_t75" style="width:163.5pt;height:90pt;visibility:visible">
            <v:imagedata r:id="rId9" o:title=""/>
          </v:shape>
        </w:pict>
      </w:r>
      <w:r>
        <w:rPr>
          <w:noProof/>
        </w:rPr>
        <w:t xml:space="preserve">   </w:t>
      </w:r>
      <w:r w:rsidRPr="00EF6157">
        <w:rPr>
          <w:noProof/>
          <w:lang w:eastAsia="sk-SK"/>
        </w:rPr>
        <w:pict>
          <v:shape id="Picture 4" o:spid="_x0000_i1029" type="#_x0000_t75" style="width:163.5pt;height:110.25pt;visibility:visible">
            <v:imagedata r:id="rId10" o:title=""/>
          </v:shape>
        </w:pict>
      </w:r>
    </w:p>
    <w:p w:rsidR="00A15218" w:rsidRDefault="00A15218" w:rsidP="00F85119">
      <w:pPr>
        <w:pStyle w:val="PlainText"/>
      </w:pPr>
    </w:p>
    <w:p w:rsidR="00A15218" w:rsidRDefault="00A15218" w:rsidP="00F85119">
      <w:pPr>
        <w:pStyle w:val="PlainText"/>
        <w:rPr>
          <w:noProof/>
        </w:rPr>
      </w:pPr>
      <w:r>
        <w:rPr>
          <w:noProof/>
        </w:rPr>
        <w:t xml:space="preserve">    </w:t>
      </w:r>
      <w:r w:rsidRPr="00EF6157">
        <w:rPr>
          <w:noProof/>
          <w:lang w:eastAsia="sk-SK"/>
        </w:rPr>
        <w:pict>
          <v:shape id="Picture 8" o:spid="_x0000_i1030" type="#_x0000_t75" style="width:137.25pt;height:102.75pt;visibility:visible">
            <v:imagedata r:id="rId11" o:title=""/>
          </v:shape>
        </w:pict>
      </w:r>
      <w:r>
        <w:rPr>
          <w:noProof/>
        </w:rPr>
        <w:t xml:space="preserve">  </w:t>
      </w:r>
      <w:r w:rsidRPr="00EF6157">
        <w:rPr>
          <w:noProof/>
          <w:lang w:eastAsia="sk-SK"/>
        </w:rPr>
        <w:pict>
          <v:shape id="Picture 10" o:spid="_x0000_i1031" type="#_x0000_t75" style="width:148.5pt;height:108pt;flip:y;visibility:visible">
            <v:imagedata r:id="rId12" o:title=""/>
          </v:shape>
        </w:pict>
      </w:r>
      <w:r>
        <w:rPr>
          <w:noProof/>
        </w:rPr>
        <w:t xml:space="preserve">  </w:t>
      </w:r>
      <w:r w:rsidRPr="00EF6157">
        <w:rPr>
          <w:noProof/>
          <w:lang w:eastAsia="sk-SK"/>
        </w:rPr>
        <w:pict>
          <v:shape id="Picture 9" o:spid="_x0000_i1032" type="#_x0000_t75" style="width:114pt;height:98.25pt;visibility:visible">
            <v:imagedata r:id="rId13" o:title=""/>
          </v:shape>
        </w:pict>
      </w:r>
    </w:p>
    <w:p w:rsidR="00A15218" w:rsidRDefault="00A15218" w:rsidP="00F85119">
      <w:pPr>
        <w:pStyle w:val="PlainText"/>
      </w:pPr>
    </w:p>
    <w:p w:rsidR="00A15218" w:rsidRDefault="00A15218" w:rsidP="00F85119">
      <w:pPr>
        <w:pStyle w:val="PlainText"/>
      </w:pPr>
      <w:r>
        <w:t xml:space="preserve">     </w:t>
      </w:r>
    </w:p>
    <w:p w:rsidR="00A15218" w:rsidRDefault="00A15218" w:rsidP="00F85119">
      <w:pPr>
        <w:pStyle w:val="PlainText"/>
      </w:pPr>
      <w:r w:rsidRPr="00EF6157">
        <w:rPr>
          <w:noProof/>
          <w:lang w:eastAsia="sk-SK"/>
        </w:rPr>
        <w:pict>
          <v:shape id="Picture 11" o:spid="_x0000_i1033" type="#_x0000_t75" style="width:197.25pt;height:124.5pt;visibility:visible">
            <v:imagedata r:id="rId14" o:title=""/>
          </v:shape>
        </w:pict>
      </w:r>
      <w:r>
        <w:t xml:space="preserve">  </w:t>
      </w:r>
      <w:r w:rsidRPr="00EF6157">
        <w:rPr>
          <w:noProof/>
          <w:lang w:eastAsia="sk-SK"/>
        </w:rPr>
        <w:pict>
          <v:shape id="Picture 12" o:spid="_x0000_i1034" type="#_x0000_t75" style="width:192pt;height:123pt;visibility:visible">
            <v:imagedata r:id="rId15" o:title=""/>
          </v:shape>
        </w:pict>
      </w:r>
    </w:p>
    <w:p w:rsidR="00A15218" w:rsidRDefault="00A15218" w:rsidP="00F85119">
      <w:pPr>
        <w:pStyle w:val="PlainText"/>
      </w:pPr>
    </w:p>
    <w:p w:rsidR="00A15218" w:rsidRDefault="00A15218" w:rsidP="00F85119">
      <w:pPr>
        <w:pStyle w:val="PlainText"/>
      </w:pPr>
    </w:p>
    <w:sectPr w:rsidR="00A15218" w:rsidSect="004F13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218" w:rsidRDefault="00A15218" w:rsidP="00972639">
      <w:pPr>
        <w:spacing w:after="0" w:line="240" w:lineRule="auto"/>
      </w:pPr>
      <w:r>
        <w:separator/>
      </w:r>
    </w:p>
  </w:endnote>
  <w:endnote w:type="continuationSeparator" w:id="0">
    <w:p w:rsidR="00A15218" w:rsidRDefault="00A15218" w:rsidP="00972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Footer"/>
    </w:pPr>
    <w:r>
      <w:rPr>
        <w:noProof/>
        <w:lang w:eastAsia="sk-S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SIPCM83874f36a7b53fc8b0de67a2" o:spid="_x0000_s2049" type="#_x0000_t202" alt="{&quot;HashCode&quot;:-1913046509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60288;visibility:visible;mso-position-horizontal-relative:page;mso-position-vertical-relative:page;v-text-anchor:bottom" o:allowincell="f" filled="f" stroked="f" strokeweight=".5pt">
          <v:fill o:detectmouseclick="t"/>
          <v:textbox inset="20pt,0,,0">
            <w:txbxContent>
              <w:p w:rsidR="00A15218" w:rsidRPr="00972639" w:rsidRDefault="00A15218" w:rsidP="00972639">
                <w:pPr>
                  <w:spacing w:after="0"/>
                  <w:rPr>
                    <w:color w:val="7F7F7F"/>
                    <w:sz w:val="12"/>
                    <w:szCs w:val="12"/>
                  </w:rPr>
                </w:pPr>
                <w:r w:rsidRPr="00972639">
                  <w:rPr>
                    <w:color w:val="7F7F7F"/>
                    <w:sz w:val="12"/>
                    <w:szCs w:val="12"/>
                  </w:rPr>
                  <w:t>Internal Use - Confidential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218" w:rsidRDefault="00A15218" w:rsidP="00972639">
      <w:pPr>
        <w:spacing w:after="0" w:line="240" w:lineRule="auto"/>
      </w:pPr>
      <w:r>
        <w:separator/>
      </w:r>
    </w:p>
  </w:footnote>
  <w:footnote w:type="continuationSeparator" w:id="0">
    <w:p w:rsidR="00A15218" w:rsidRDefault="00A15218" w:rsidP="00972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218" w:rsidRDefault="00A1521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93C"/>
    <w:rsid w:val="0002471B"/>
    <w:rsid w:val="00084258"/>
    <w:rsid w:val="00100A02"/>
    <w:rsid w:val="00176E95"/>
    <w:rsid w:val="001C2844"/>
    <w:rsid w:val="002048D0"/>
    <w:rsid w:val="00241264"/>
    <w:rsid w:val="0028293C"/>
    <w:rsid w:val="003F4863"/>
    <w:rsid w:val="0043514D"/>
    <w:rsid w:val="00473876"/>
    <w:rsid w:val="004F13D3"/>
    <w:rsid w:val="005A74DD"/>
    <w:rsid w:val="00632F7C"/>
    <w:rsid w:val="00640505"/>
    <w:rsid w:val="00685C89"/>
    <w:rsid w:val="006D6719"/>
    <w:rsid w:val="00711561"/>
    <w:rsid w:val="00725749"/>
    <w:rsid w:val="007C501C"/>
    <w:rsid w:val="007E03E8"/>
    <w:rsid w:val="0084092F"/>
    <w:rsid w:val="00972639"/>
    <w:rsid w:val="00980A2B"/>
    <w:rsid w:val="00A15218"/>
    <w:rsid w:val="00A43486"/>
    <w:rsid w:val="00B0303F"/>
    <w:rsid w:val="00B030F5"/>
    <w:rsid w:val="00C30F98"/>
    <w:rsid w:val="00C938DD"/>
    <w:rsid w:val="00CB11D7"/>
    <w:rsid w:val="00CC2168"/>
    <w:rsid w:val="00CF1FE3"/>
    <w:rsid w:val="00D24730"/>
    <w:rsid w:val="00DD74C8"/>
    <w:rsid w:val="00E263B3"/>
    <w:rsid w:val="00EF6157"/>
    <w:rsid w:val="00F3443C"/>
    <w:rsid w:val="00F83457"/>
    <w:rsid w:val="00F85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3D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28293C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rsid w:val="0028293C"/>
    <w:rPr>
      <w:rFonts w:ascii="Calibri" w:hAnsi="Calibri" w:cs="Calibri"/>
      <w:sz w:val="21"/>
      <w:szCs w:val="21"/>
    </w:rPr>
  </w:style>
  <w:style w:type="paragraph" w:styleId="Header">
    <w:name w:val="header"/>
    <w:basedOn w:val="Normal"/>
    <w:link w:val="HeaderChar"/>
    <w:uiPriority w:val="99"/>
    <w:rsid w:val="00972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639"/>
  </w:style>
  <w:style w:type="paragraph" w:styleId="Footer">
    <w:name w:val="footer"/>
    <w:basedOn w:val="Normal"/>
    <w:link w:val="FooterChar"/>
    <w:uiPriority w:val="99"/>
    <w:rsid w:val="00972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15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388</Words>
  <Characters>2216</Characters>
  <Application>Microsoft Office Outlook</Application>
  <DocSecurity>0</DocSecurity>
  <Lines>0</Lines>
  <Paragraphs>0</Paragraphs>
  <ScaleCrop>false</ScaleCrop>
  <Company>Dell Technologies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SLOVENSKO NAŠE KRÁSNE</dc:title>
  <dc:subject/>
  <dc:creator>Sujanska, Zuzana</dc:creator>
  <cp:keywords/>
  <dc:description/>
  <cp:lastModifiedBy>Juraj</cp:lastModifiedBy>
  <cp:revision>2</cp:revision>
  <dcterms:created xsi:type="dcterms:W3CDTF">2019-09-09T20:15:00Z</dcterms:created>
  <dcterms:modified xsi:type="dcterms:W3CDTF">2019-09-09T20:15:00Z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e70ee2-0cb4-4d60-aee5-75ef2c4c8a90_Enabled">
    <vt:lpwstr>True</vt:lpwstr>
  </property>
  <property fmtid="{D5CDD505-2E9C-101B-9397-08002B2CF9AE}" pid="3" name="MSIP_Label_7de70ee2-0cb4-4d60-aee5-75ef2c4c8a90_SiteId">
    <vt:lpwstr>945c199a-83a2-4e80-9f8c-5a91be5752dd</vt:lpwstr>
  </property>
  <property fmtid="{D5CDD505-2E9C-101B-9397-08002B2CF9AE}" pid="4" name="MSIP_Label_7de70ee2-0cb4-4d60-aee5-75ef2c4c8a90_Owner">
    <vt:lpwstr>Zuzana_Sujanska@Dell.com</vt:lpwstr>
  </property>
  <property fmtid="{D5CDD505-2E9C-101B-9397-08002B2CF9AE}" pid="5" name="MSIP_Label_7de70ee2-0cb4-4d60-aee5-75ef2c4c8a90_SetDate">
    <vt:lpwstr>2019-09-09T09:18:21.1402118Z</vt:lpwstr>
  </property>
  <property fmtid="{D5CDD505-2E9C-101B-9397-08002B2CF9AE}" pid="6" name="MSIP_Label_7de70ee2-0cb4-4d60-aee5-75ef2c4c8a90_Name">
    <vt:lpwstr>Internal Use</vt:lpwstr>
  </property>
  <property fmtid="{D5CDD505-2E9C-101B-9397-08002B2CF9AE}" pid="7" name="MSIP_Label_7de70ee2-0cb4-4d60-aee5-75ef2c4c8a90_Application">
    <vt:lpwstr>Microsoft Azure Information Protection</vt:lpwstr>
  </property>
  <property fmtid="{D5CDD505-2E9C-101B-9397-08002B2CF9AE}" pid="8" name="MSIP_Label_7de70ee2-0cb4-4d60-aee5-75ef2c4c8a90_Extended_MSFT_Method">
    <vt:lpwstr>Manual</vt:lpwstr>
  </property>
  <property fmtid="{D5CDD505-2E9C-101B-9397-08002B2CF9AE}" pid="9" name="MSIP_Label_da6fab74-d5af-4af7-a9a4-78d84655a626_Enabled">
    <vt:lpwstr>True</vt:lpwstr>
  </property>
  <property fmtid="{D5CDD505-2E9C-101B-9397-08002B2CF9AE}" pid="10" name="MSIP_Label_da6fab74-d5af-4af7-a9a4-78d84655a626_SiteId">
    <vt:lpwstr>945c199a-83a2-4e80-9f8c-5a91be5752dd</vt:lpwstr>
  </property>
  <property fmtid="{D5CDD505-2E9C-101B-9397-08002B2CF9AE}" pid="11" name="MSIP_Label_da6fab74-d5af-4af7-a9a4-78d84655a626_Owner">
    <vt:lpwstr>Zuzana_Sujanska@Dell.com</vt:lpwstr>
  </property>
  <property fmtid="{D5CDD505-2E9C-101B-9397-08002B2CF9AE}" pid="12" name="MSIP_Label_da6fab74-d5af-4af7-a9a4-78d84655a626_SetDate">
    <vt:lpwstr>2019-09-09T09:18:21.1402118Z</vt:lpwstr>
  </property>
  <property fmtid="{D5CDD505-2E9C-101B-9397-08002B2CF9AE}" pid="13" name="MSIP_Label_da6fab74-d5af-4af7-a9a4-78d84655a626_Name">
    <vt:lpwstr>Visual Marking</vt:lpwstr>
  </property>
  <property fmtid="{D5CDD505-2E9C-101B-9397-08002B2CF9AE}" pid="14" name="MSIP_Label_da6fab74-d5af-4af7-a9a4-78d84655a626_Application">
    <vt:lpwstr>Microsoft Azure Information Protection</vt:lpwstr>
  </property>
  <property fmtid="{D5CDD505-2E9C-101B-9397-08002B2CF9AE}" pid="15" name="MSIP_Label_da6fab74-d5af-4af7-a9a4-78d84655a626_Parent">
    <vt:lpwstr>7de70ee2-0cb4-4d60-aee5-75ef2c4c8a90</vt:lpwstr>
  </property>
  <property fmtid="{D5CDD505-2E9C-101B-9397-08002B2CF9AE}" pid="16" name="MSIP_Label_da6fab74-d5af-4af7-a9a4-78d84655a626_Extended_MSFT_Method">
    <vt:lpwstr>Manual</vt:lpwstr>
  </property>
  <property fmtid="{D5CDD505-2E9C-101B-9397-08002B2CF9AE}" pid="17" name="aiplabel">
    <vt:lpwstr>Internal Use Visual Marking</vt:lpwstr>
  </property>
</Properties>
</file>